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E0032A" w14:textId="77777777" w:rsidR="00962995" w:rsidRDefault="00962995" w:rsidP="00962995">
      <w:pPr>
        <w:pStyle w:val="western"/>
        <w:spacing w:before="0" w:after="0" w:line="360" w:lineRule="auto"/>
        <w:jc w:val="both"/>
        <w:rPr>
          <w:rFonts w:cs="Times New Roman"/>
          <w:b/>
          <w:bCs/>
        </w:rPr>
      </w:pPr>
    </w:p>
    <w:p w14:paraId="1AE62B3E" w14:textId="77777777" w:rsidR="00962995" w:rsidRDefault="00962995" w:rsidP="00962995">
      <w:pPr>
        <w:pStyle w:val="western"/>
        <w:spacing w:before="0" w:after="0" w:line="360" w:lineRule="auto"/>
        <w:jc w:val="both"/>
        <w:rPr>
          <w:rFonts w:cs="Times New Roman"/>
          <w:b/>
          <w:bCs/>
        </w:rPr>
      </w:pPr>
    </w:p>
    <w:p w14:paraId="0B1599DB" w14:textId="77777777" w:rsidR="00962995" w:rsidRPr="0072607C" w:rsidRDefault="00962995" w:rsidP="00962995">
      <w:pPr>
        <w:pStyle w:val="western"/>
        <w:spacing w:before="0" w:after="0" w:line="360" w:lineRule="auto"/>
        <w:jc w:val="both"/>
        <w:rPr>
          <w:rFonts w:cs="Times New Roman"/>
          <w:b/>
          <w:bCs/>
          <w:sz w:val="36"/>
          <w:szCs w:val="36"/>
        </w:rPr>
      </w:pPr>
    </w:p>
    <w:p w14:paraId="56BC201A" w14:textId="77777777" w:rsidR="00962995" w:rsidRPr="0072607C" w:rsidRDefault="00962995" w:rsidP="00962995">
      <w:pPr>
        <w:pStyle w:val="western"/>
        <w:spacing w:before="0" w:after="0" w:line="360" w:lineRule="auto"/>
        <w:jc w:val="both"/>
        <w:rPr>
          <w:rFonts w:cs="Times New Roman"/>
          <w:b/>
          <w:bCs/>
          <w:sz w:val="36"/>
          <w:szCs w:val="36"/>
        </w:rPr>
      </w:pPr>
      <w:r w:rsidRPr="0072607C">
        <w:rPr>
          <w:rFonts w:cs="Times New Roman"/>
          <w:b/>
          <w:bCs/>
          <w:sz w:val="36"/>
          <w:szCs w:val="36"/>
        </w:rPr>
        <w:t>Ilmo. Senhor Coordenador do ISSQN</w:t>
      </w:r>
    </w:p>
    <w:p w14:paraId="0A287278" w14:textId="77777777" w:rsidR="00962995" w:rsidRDefault="00962995" w:rsidP="00962995">
      <w:pPr>
        <w:pStyle w:val="western"/>
        <w:spacing w:after="0" w:line="360" w:lineRule="auto"/>
        <w:rPr>
          <w:rFonts w:cs="Times New Roman"/>
        </w:rPr>
      </w:pPr>
      <w:r>
        <w:rPr>
          <w:rFonts w:cs="Times New Roman"/>
        </w:rPr>
        <w:t xml:space="preserve">A </w:t>
      </w:r>
      <w:r w:rsidRPr="00962995">
        <w:rPr>
          <w:rFonts w:cs="Times New Roman"/>
        </w:rPr>
        <w:t>Empresa______________________________________________</w:t>
      </w:r>
      <w:r>
        <w:rPr>
          <w:rFonts w:cs="Times New Roman"/>
        </w:rPr>
        <w:t>_______________________________</w:t>
      </w:r>
    </w:p>
    <w:p w14:paraId="4CBC2415" w14:textId="77777777" w:rsidR="00962995" w:rsidRDefault="00962995" w:rsidP="00962995">
      <w:pPr>
        <w:pStyle w:val="western"/>
        <w:spacing w:after="0" w:line="360" w:lineRule="auto"/>
        <w:rPr>
          <w:rFonts w:cs="Times New Roman"/>
        </w:rPr>
      </w:pPr>
      <w:r w:rsidRPr="00962995">
        <w:rPr>
          <w:rFonts w:cs="Times New Roman"/>
        </w:rPr>
        <w:t>Inscrita no</w:t>
      </w:r>
      <w:r>
        <w:rPr>
          <w:rFonts w:cs="Times New Roman"/>
        </w:rPr>
        <w:t xml:space="preserve"> </w:t>
      </w:r>
      <w:r w:rsidRPr="00962995">
        <w:rPr>
          <w:rFonts w:cs="Times New Roman"/>
        </w:rPr>
        <w:t xml:space="preserve">Cadastro </w:t>
      </w:r>
      <w:r>
        <w:rPr>
          <w:rFonts w:cs="Times New Roman"/>
        </w:rPr>
        <w:t>mobiliário__________________</w:t>
      </w:r>
      <w:r w:rsidRPr="00962995">
        <w:rPr>
          <w:rFonts w:cs="Times New Roman"/>
        </w:rPr>
        <w:t>ativ</w:t>
      </w:r>
      <w:r>
        <w:rPr>
          <w:rFonts w:cs="Times New Roman"/>
        </w:rPr>
        <w:t>idade:____________________________________ E</w:t>
      </w:r>
      <w:r w:rsidRPr="00962995">
        <w:rPr>
          <w:rFonts w:cs="Times New Roman"/>
        </w:rPr>
        <w:t>stabelecido no endereço________________________________________________</w:t>
      </w:r>
    </w:p>
    <w:p w14:paraId="68C12633" w14:textId="77777777" w:rsidR="00962995" w:rsidRDefault="00962995" w:rsidP="00962995">
      <w:pPr>
        <w:pStyle w:val="western"/>
        <w:spacing w:after="0" w:line="360" w:lineRule="auto"/>
        <w:rPr>
          <w:rFonts w:cs="Times New Roman"/>
        </w:rPr>
      </w:pPr>
      <w:r>
        <w:rPr>
          <w:rFonts w:cs="Times New Roman"/>
        </w:rPr>
        <w:t>T</w:t>
      </w:r>
      <w:r w:rsidRPr="00962995">
        <w:rPr>
          <w:rFonts w:cs="Times New Roman"/>
        </w:rPr>
        <w:t>elefone:</w:t>
      </w:r>
      <w:r>
        <w:rPr>
          <w:rFonts w:cs="Times New Roman"/>
        </w:rPr>
        <w:t xml:space="preserve"> (</w:t>
      </w:r>
      <w:r w:rsidRPr="00962995">
        <w:rPr>
          <w:rFonts w:cs="Times New Roman"/>
        </w:rPr>
        <w:t>___</w:t>
      </w:r>
      <w:r>
        <w:rPr>
          <w:rFonts w:cs="Times New Roman"/>
        </w:rPr>
        <w:t>_)_________</w:t>
      </w:r>
      <w:r w:rsidRPr="00962995">
        <w:rPr>
          <w:rFonts w:cs="Times New Roman"/>
        </w:rPr>
        <w:t>___________</w:t>
      </w:r>
      <w:r>
        <w:rPr>
          <w:rFonts w:cs="Times New Roman"/>
        </w:rPr>
        <w:t>.</w:t>
      </w:r>
    </w:p>
    <w:p w14:paraId="54E353EF" w14:textId="77777777" w:rsidR="00962995" w:rsidRPr="00962995" w:rsidRDefault="00962995" w:rsidP="00962995">
      <w:pPr>
        <w:pStyle w:val="western"/>
        <w:spacing w:after="0" w:line="360" w:lineRule="auto"/>
        <w:rPr>
          <w:rFonts w:cs="Times New Roman"/>
        </w:rPr>
      </w:pPr>
      <w:r w:rsidRPr="00962995">
        <w:rPr>
          <w:rFonts w:cs="Times New Roman"/>
        </w:rPr>
        <w:t>Neste ato representado por</w:t>
      </w:r>
      <w:r>
        <w:rPr>
          <w:rFonts w:cs="Times New Roman"/>
        </w:rPr>
        <w:t xml:space="preserve"> </w:t>
      </w:r>
      <w:r w:rsidRPr="00962995">
        <w:rPr>
          <w:rFonts w:cs="Times New Roman"/>
        </w:rPr>
        <w:t>_______________________</w:t>
      </w:r>
      <w:r>
        <w:rPr>
          <w:rFonts w:cs="Times New Roman"/>
        </w:rPr>
        <w:t>_____</w:t>
      </w:r>
      <w:r w:rsidRPr="00962995">
        <w:rPr>
          <w:rFonts w:cs="Times New Roman"/>
        </w:rPr>
        <w:t>_</w:t>
      </w:r>
      <w:r>
        <w:rPr>
          <w:rFonts w:cs="Times New Roman"/>
        </w:rPr>
        <w:t>_______________</w:t>
      </w:r>
      <w:r w:rsidRPr="00962995">
        <w:rPr>
          <w:rFonts w:cs="Times New Roman"/>
        </w:rPr>
        <w:t xml:space="preserve">_____________________ </w:t>
      </w:r>
      <w:r>
        <w:rPr>
          <w:rFonts w:cs="Times New Roman"/>
        </w:rPr>
        <w:t>P</w:t>
      </w:r>
      <w:r w:rsidRPr="00962995">
        <w:rPr>
          <w:rFonts w:cs="Times New Roman"/>
        </w:rPr>
        <w:t>ortador da identidade n°__________</w:t>
      </w:r>
      <w:r>
        <w:rPr>
          <w:rFonts w:cs="Times New Roman"/>
        </w:rPr>
        <w:t>____ E</w:t>
      </w:r>
      <w:r w:rsidRPr="00962995">
        <w:rPr>
          <w:rFonts w:cs="Times New Roman"/>
        </w:rPr>
        <w:t>xpedida pela _________ C</w:t>
      </w:r>
      <w:r>
        <w:rPr>
          <w:rFonts w:cs="Times New Roman"/>
        </w:rPr>
        <w:t>PF __________________________ V</w:t>
      </w:r>
      <w:r w:rsidRPr="00962995">
        <w:rPr>
          <w:rFonts w:cs="Times New Roman"/>
        </w:rPr>
        <w:t xml:space="preserve">em através deste </w:t>
      </w:r>
      <w:r w:rsidRPr="00962995">
        <w:rPr>
          <w:rFonts w:cs="Times New Roman"/>
          <w:u w:val="single"/>
        </w:rPr>
        <w:t>Requerer o Parcelamento</w:t>
      </w:r>
      <w:r w:rsidRPr="00962995">
        <w:rPr>
          <w:rFonts w:cs="Times New Roman"/>
        </w:rPr>
        <w:t xml:space="preserve"> dos débitos de ISSQN, abaixo relacionados, em</w:t>
      </w:r>
      <w:r>
        <w:rPr>
          <w:rFonts w:cs="Times New Roman"/>
        </w:rPr>
        <w:t xml:space="preserve"> </w:t>
      </w:r>
      <w:r w:rsidRPr="00962995">
        <w:rPr>
          <w:rFonts w:cs="Times New Roman"/>
        </w:rPr>
        <w:t>_____</w:t>
      </w:r>
      <w:r>
        <w:rPr>
          <w:rFonts w:cs="Times New Roman"/>
        </w:rPr>
        <w:t xml:space="preserve"> </w:t>
      </w:r>
      <w:r w:rsidRPr="00962995">
        <w:rPr>
          <w:rFonts w:cs="Times New Roman"/>
        </w:rPr>
        <w:t>parcelas.</w:t>
      </w:r>
    </w:p>
    <w:p w14:paraId="3017D6C2" w14:textId="77777777" w:rsidR="00962995" w:rsidRPr="00962995" w:rsidRDefault="001622C7" w:rsidP="00962995">
      <w:pPr>
        <w:pStyle w:val="western"/>
        <w:spacing w:after="0"/>
        <w:jc w:val="both"/>
        <w:rPr>
          <w:rFonts w:cs="Times New Roman"/>
          <w:u w:val="single"/>
        </w:rPr>
      </w:pPr>
      <w:r>
        <w:rPr>
          <w:rFonts w:cs="Times New Roman"/>
          <w:u w:val="single"/>
        </w:rPr>
        <w:t>PERÍ</w:t>
      </w:r>
      <w:r w:rsidR="00962995" w:rsidRPr="00962995">
        <w:rPr>
          <w:rFonts w:cs="Times New Roman"/>
          <w:u w:val="single"/>
        </w:rPr>
        <w:t>ODO A SER PARCELADO:</w:t>
      </w:r>
    </w:p>
    <w:p w14:paraId="1D96AFA3" w14:textId="77777777" w:rsidR="00962995" w:rsidRPr="00962995" w:rsidRDefault="00962995" w:rsidP="00962995">
      <w:pPr>
        <w:pStyle w:val="NormalWeb"/>
        <w:spacing w:after="0"/>
        <w:jc w:val="both"/>
        <w:rPr>
          <w:rFonts w:cs="Times New Roman"/>
        </w:rPr>
      </w:pPr>
      <w:r w:rsidRPr="00962995">
        <w:rPr>
          <w:rFonts w:cs="Times New Roman"/>
        </w:rPr>
        <w:t xml:space="preserve">Declaro estar ciente de que em caso de desistência do parcelamento, os débitos apurados serão lançados através de Auto de Infração, e que, em caso de não retirada da parcela através do site </w:t>
      </w:r>
      <w:r w:rsidR="00313737" w:rsidRPr="00313737">
        <w:rPr>
          <w:rFonts w:cs="Times New Roman"/>
          <w:u w:val="single"/>
        </w:rPr>
        <w:t>https://onlinecba.issnetonline.com.br/cuiaba</w:t>
      </w:r>
      <w:r w:rsidR="00313737">
        <w:rPr>
          <w:rFonts w:cs="Times New Roman"/>
          <w:u w:val="single"/>
        </w:rPr>
        <w:t xml:space="preserve"> ou</w:t>
      </w:r>
      <w:r w:rsidRPr="00962995">
        <w:rPr>
          <w:rFonts w:cs="Times New Roman"/>
        </w:rPr>
        <w:t xml:space="preserve"> deverá ser retirada n</w:t>
      </w:r>
      <w:r w:rsidR="00313737">
        <w:rPr>
          <w:rFonts w:cs="Times New Roman"/>
        </w:rPr>
        <w:t xml:space="preserve">o CIAC </w:t>
      </w:r>
      <w:r w:rsidRPr="00962995">
        <w:rPr>
          <w:rFonts w:cs="Times New Roman"/>
        </w:rPr>
        <w:t>para pagamento.</w:t>
      </w:r>
    </w:p>
    <w:p w14:paraId="38DCCDEB" w14:textId="77777777" w:rsidR="00962995" w:rsidRPr="00962995" w:rsidRDefault="00962995" w:rsidP="00962995">
      <w:pPr>
        <w:pStyle w:val="western"/>
        <w:spacing w:after="0"/>
        <w:jc w:val="center"/>
        <w:rPr>
          <w:rFonts w:cs="Times New Roman"/>
        </w:rPr>
      </w:pPr>
      <w:r w:rsidRPr="00962995">
        <w:rPr>
          <w:rFonts w:cs="Times New Roman"/>
        </w:rPr>
        <w:t>Nestes Termos,</w:t>
      </w:r>
    </w:p>
    <w:p w14:paraId="09D471B6" w14:textId="77777777" w:rsidR="00962995" w:rsidRPr="00962995" w:rsidRDefault="00962995" w:rsidP="00962995">
      <w:pPr>
        <w:pStyle w:val="western"/>
        <w:spacing w:after="0"/>
        <w:jc w:val="center"/>
        <w:rPr>
          <w:rFonts w:cs="Times New Roman"/>
        </w:rPr>
      </w:pPr>
      <w:r w:rsidRPr="00962995">
        <w:rPr>
          <w:rFonts w:cs="Times New Roman"/>
        </w:rPr>
        <w:t>Peço Deferimento</w:t>
      </w:r>
    </w:p>
    <w:p w14:paraId="361B1594" w14:textId="73913DE7" w:rsidR="00962995" w:rsidRPr="00962995" w:rsidRDefault="00962995" w:rsidP="00962995">
      <w:pPr>
        <w:pStyle w:val="western"/>
        <w:spacing w:after="0"/>
        <w:jc w:val="center"/>
        <w:rPr>
          <w:rFonts w:cs="Times New Roman"/>
        </w:rPr>
      </w:pPr>
      <w:r w:rsidRPr="00962995">
        <w:rPr>
          <w:rFonts w:cs="Times New Roman"/>
        </w:rPr>
        <w:t>C</w:t>
      </w:r>
      <w:r w:rsidR="006C218C">
        <w:rPr>
          <w:rFonts w:cs="Times New Roman"/>
        </w:rPr>
        <w:t>uiabá/MT, _______ /_______ /20</w:t>
      </w:r>
      <w:r w:rsidR="00285C5A">
        <w:rPr>
          <w:rFonts w:cs="Times New Roman"/>
        </w:rPr>
        <w:t>__</w:t>
      </w:r>
      <w:r w:rsidRPr="00962995">
        <w:rPr>
          <w:rFonts w:cs="Times New Roman"/>
        </w:rPr>
        <w:t>.</w:t>
      </w:r>
    </w:p>
    <w:p w14:paraId="4817AD06" w14:textId="77777777" w:rsidR="00962995" w:rsidRPr="00962995" w:rsidRDefault="00962995" w:rsidP="00962995">
      <w:pPr>
        <w:pStyle w:val="western"/>
        <w:spacing w:after="0"/>
        <w:jc w:val="center"/>
        <w:rPr>
          <w:rFonts w:cs="Times New Roman"/>
        </w:rPr>
      </w:pPr>
    </w:p>
    <w:p w14:paraId="4F55AC59" w14:textId="77777777" w:rsidR="00962995" w:rsidRPr="00962995" w:rsidRDefault="00962995" w:rsidP="00962995">
      <w:pPr>
        <w:pStyle w:val="western"/>
        <w:spacing w:after="0"/>
        <w:jc w:val="center"/>
        <w:rPr>
          <w:rFonts w:cs="Times New Roman"/>
        </w:rPr>
      </w:pPr>
      <w:r w:rsidRPr="00962995">
        <w:rPr>
          <w:rFonts w:cs="Times New Roman"/>
        </w:rPr>
        <w:t>______________________________________________________</w:t>
      </w:r>
    </w:p>
    <w:p w14:paraId="24C1C520" w14:textId="77777777" w:rsidR="00962995" w:rsidRPr="00962995" w:rsidRDefault="00962995" w:rsidP="00962995">
      <w:pPr>
        <w:pStyle w:val="western"/>
        <w:spacing w:after="0"/>
        <w:jc w:val="center"/>
        <w:rPr>
          <w:rFonts w:cs="Times New Roman"/>
          <w:b/>
          <w:bCs/>
        </w:rPr>
      </w:pPr>
      <w:r w:rsidRPr="00962995">
        <w:rPr>
          <w:rFonts w:cs="Times New Roman"/>
          <w:b/>
          <w:bCs/>
        </w:rPr>
        <w:t>Assinatura do Requerente.</w:t>
      </w:r>
    </w:p>
    <w:p w14:paraId="38B41A97" w14:textId="77777777" w:rsidR="00962995" w:rsidRPr="00962995" w:rsidRDefault="00962995" w:rsidP="00962995">
      <w:pPr>
        <w:pStyle w:val="western"/>
        <w:spacing w:after="0"/>
        <w:jc w:val="center"/>
        <w:rPr>
          <w:rFonts w:cs="Times New Roman"/>
        </w:rPr>
      </w:pPr>
      <w:r w:rsidRPr="00962995">
        <w:rPr>
          <w:rFonts w:cs="Times New Roman"/>
        </w:rPr>
        <w:t>_________________________________________________</w:t>
      </w:r>
    </w:p>
    <w:p w14:paraId="706CF502" w14:textId="77777777" w:rsidR="00962995" w:rsidRDefault="00962995" w:rsidP="00962995">
      <w:pPr>
        <w:pStyle w:val="western"/>
        <w:spacing w:after="0"/>
        <w:jc w:val="center"/>
        <w:rPr>
          <w:rFonts w:cs="Times New Roman"/>
          <w:b/>
          <w:bCs/>
        </w:rPr>
      </w:pPr>
      <w:r w:rsidRPr="00962995">
        <w:rPr>
          <w:rFonts w:cs="Times New Roman"/>
          <w:b/>
          <w:bCs/>
        </w:rPr>
        <w:t>E-mail do Requerente/Empresa.</w:t>
      </w:r>
    </w:p>
    <w:p w14:paraId="1F004BFC" w14:textId="77777777" w:rsidR="0072607C" w:rsidRPr="00962995" w:rsidRDefault="0072607C" w:rsidP="00962995">
      <w:pPr>
        <w:pStyle w:val="western"/>
        <w:spacing w:after="0"/>
        <w:jc w:val="center"/>
        <w:rPr>
          <w:rFonts w:cs="Times New Roman"/>
        </w:rPr>
      </w:pPr>
    </w:p>
    <w:p w14:paraId="696FB891" w14:textId="77777777" w:rsidR="00962995" w:rsidRPr="00962995" w:rsidRDefault="00962995" w:rsidP="00962995">
      <w:pPr>
        <w:pStyle w:val="Rodap"/>
        <w:jc w:val="center"/>
        <w:rPr>
          <w:rFonts w:ascii="Times New Roman" w:hAnsi="Times New Roman"/>
          <w:sz w:val="24"/>
          <w:szCs w:val="24"/>
        </w:rPr>
      </w:pPr>
      <w:r w:rsidRPr="00962995">
        <w:rPr>
          <w:rFonts w:ascii="Times New Roman" w:hAnsi="Times New Roman"/>
          <w:sz w:val="24"/>
          <w:szCs w:val="24"/>
        </w:rPr>
        <w:t>COORD.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2995">
        <w:rPr>
          <w:rFonts w:ascii="Times New Roman" w:hAnsi="Times New Roman"/>
          <w:sz w:val="24"/>
          <w:szCs w:val="24"/>
        </w:rPr>
        <w:t>DE ISSQN /PLANTÃO FISCAL– CUIABÁ/MT</w:t>
      </w:r>
    </w:p>
    <w:p w14:paraId="7E089173" w14:textId="77777777" w:rsidR="00962995" w:rsidRPr="00962995" w:rsidRDefault="00962995" w:rsidP="00962995">
      <w:pPr>
        <w:pStyle w:val="Rodap"/>
        <w:jc w:val="center"/>
        <w:rPr>
          <w:rFonts w:ascii="Times New Roman" w:hAnsi="Times New Roman"/>
          <w:sz w:val="24"/>
          <w:szCs w:val="24"/>
        </w:rPr>
      </w:pPr>
      <w:r w:rsidRPr="00962995">
        <w:rPr>
          <w:rFonts w:ascii="Times New Roman" w:hAnsi="Times New Roman"/>
          <w:sz w:val="24"/>
          <w:szCs w:val="24"/>
        </w:rPr>
        <w:t>HORÁRIO DE ATENDIMENTO - 08:00 ÀS 17:30</w:t>
      </w:r>
    </w:p>
    <w:sectPr w:rsidR="00962995" w:rsidRPr="00962995" w:rsidSect="00962995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5C515" w14:textId="77777777" w:rsidR="00840842" w:rsidRDefault="00840842" w:rsidP="00571D98">
      <w:pPr>
        <w:spacing w:after="0" w:line="240" w:lineRule="auto"/>
      </w:pPr>
      <w:r>
        <w:separator/>
      </w:r>
    </w:p>
  </w:endnote>
  <w:endnote w:type="continuationSeparator" w:id="0">
    <w:p w14:paraId="7013C739" w14:textId="77777777" w:rsidR="00840842" w:rsidRDefault="00840842" w:rsidP="00571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8665A" w14:textId="77777777" w:rsidR="00571D98" w:rsidRDefault="009C097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09EADEE2" wp14:editId="12753F73">
          <wp:simplePos x="0" y="0"/>
          <wp:positionH relativeFrom="column">
            <wp:posOffset>-1118235</wp:posOffset>
          </wp:positionH>
          <wp:positionV relativeFrom="paragraph">
            <wp:posOffset>-308610</wp:posOffset>
          </wp:positionV>
          <wp:extent cx="7592695" cy="910590"/>
          <wp:effectExtent l="0" t="0" r="8255" b="3810"/>
          <wp:wrapSquare wrapText="bothSides"/>
          <wp:docPr id="8" name="Imagem 8" descr="RODAPÉ SECRETARIAS-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RODAPÉ SECRETARIAS-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91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7AF89" w14:textId="77777777" w:rsidR="00840842" w:rsidRDefault="00840842" w:rsidP="00571D98">
      <w:pPr>
        <w:spacing w:after="0" w:line="240" w:lineRule="auto"/>
      </w:pPr>
      <w:r>
        <w:separator/>
      </w:r>
    </w:p>
  </w:footnote>
  <w:footnote w:type="continuationSeparator" w:id="0">
    <w:p w14:paraId="6CD19624" w14:textId="77777777" w:rsidR="00840842" w:rsidRDefault="00840842" w:rsidP="00571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B20E5" w14:textId="77777777" w:rsidR="00571D98" w:rsidRDefault="009C097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F31699F" wp14:editId="55ADDC57">
          <wp:simplePos x="0" y="0"/>
          <wp:positionH relativeFrom="column">
            <wp:posOffset>2272665</wp:posOffset>
          </wp:positionH>
          <wp:positionV relativeFrom="paragraph">
            <wp:posOffset>-421005</wp:posOffset>
          </wp:positionV>
          <wp:extent cx="1758950" cy="86550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8950" cy="865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977"/>
    <w:rsid w:val="000C6CAB"/>
    <w:rsid w:val="000E638F"/>
    <w:rsid w:val="001622C7"/>
    <w:rsid w:val="00285C5A"/>
    <w:rsid w:val="002924D5"/>
    <w:rsid w:val="00313737"/>
    <w:rsid w:val="004A3E6C"/>
    <w:rsid w:val="005322ED"/>
    <w:rsid w:val="00545203"/>
    <w:rsid w:val="00571D98"/>
    <w:rsid w:val="005F7420"/>
    <w:rsid w:val="00663999"/>
    <w:rsid w:val="006930E0"/>
    <w:rsid w:val="006C218C"/>
    <w:rsid w:val="0072607C"/>
    <w:rsid w:val="00754CB8"/>
    <w:rsid w:val="007D0968"/>
    <w:rsid w:val="00840842"/>
    <w:rsid w:val="00866286"/>
    <w:rsid w:val="00962995"/>
    <w:rsid w:val="009C0977"/>
    <w:rsid w:val="00A83555"/>
    <w:rsid w:val="00A92988"/>
    <w:rsid w:val="00AA1994"/>
    <w:rsid w:val="00B45E5F"/>
    <w:rsid w:val="00B7097D"/>
    <w:rsid w:val="00BC2B49"/>
    <w:rsid w:val="00BC730D"/>
    <w:rsid w:val="00C56CBB"/>
    <w:rsid w:val="00CA0E7E"/>
    <w:rsid w:val="00CD3D70"/>
    <w:rsid w:val="00CF39F1"/>
    <w:rsid w:val="00D872AA"/>
    <w:rsid w:val="00E733C0"/>
    <w:rsid w:val="00E7673E"/>
    <w:rsid w:val="00ED2676"/>
    <w:rsid w:val="00F15374"/>
    <w:rsid w:val="00F8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32E298"/>
  <w15:docId w15:val="{45A72F6E-A44F-4C97-9DDD-AA70FC8A0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1D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1D98"/>
  </w:style>
  <w:style w:type="paragraph" w:styleId="Rodap">
    <w:name w:val="footer"/>
    <w:basedOn w:val="Normal"/>
    <w:link w:val="RodapChar"/>
    <w:unhideWhenUsed/>
    <w:rsid w:val="00571D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1D98"/>
  </w:style>
  <w:style w:type="paragraph" w:styleId="Textodebalo">
    <w:name w:val="Balloon Text"/>
    <w:basedOn w:val="Normal"/>
    <w:link w:val="TextodebaloChar"/>
    <w:uiPriority w:val="99"/>
    <w:semiHidden/>
    <w:unhideWhenUsed/>
    <w:rsid w:val="00CF39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F39F1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rsid w:val="00962995"/>
    <w:pPr>
      <w:suppressAutoHyphens/>
      <w:spacing w:before="280" w:after="119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western">
    <w:name w:val="western"/>
    <w:basedOn w:val="Normal"/>
    <w:rsid w:val="00962995"/>
    <w:pPr>
      <w:suppressAutoHyphens/>
      <w:spacing w:before="280" w:after="119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3137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eia.mangabeira\AppData\Local\Microsoft\Windows\Temporary%20Internet%20Files\Content.Outlook\0OCFDOU2\PAPEL%20OF%20FAZEND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OF FAZENDA</Template>
  <TotalTime>7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Cleia Marcia Amicucci Mangabeira</dc:creator>
  <cp:lastModifiedBy>Suporte Iss</cp:lastModifiedBy>
  <cp:revision>3</cp:revision>
  <cp:lastPrinted>2017-01-04T17:41:00Z</cp:lastPrinted>
  <dcterms:created xsi:type="dcterms:W3CDTF">2024-12-20T14:31:00Z</dcterms:created>
  <dcterms:modified xsi:type="dcterms:W3CDTF">2024-12-20T14:36:00Z</dcterms:modified>
</cp:coreProperties>
</file>