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A24" w:rsidRDefault="00CC6A24" w:rsidP="00204B72">
      <w:pPr>
        <w:rPr>
          <w:u w:val="single"/>
        </w:rPr>
      </w:pPr>
    </w:p>
    <w:p w:rsidR="00CC6A24" w:rsidRPr="00CC6A24" w:rsidRDefault="00CC6A24" w:rsidP="00CC6A24">
      <w:pPr>
        <w:jc w:val="center"/>
        <w:rPr>
          <w:b/>
          <w:u w:val="single"/>
        </w:rPr>
      </w:pPr>
      <w:r w:rsidRPr="00CC6A24">
        <w:rPr>
          <w:b/>
          <w:u w:val="single"/>
        </w:rPr>
        <w:t>DECLARAÇÃO DE NÃO EXECUÇÃO DE SERVIÇO OU RECUSA DO SERVIÇO PRESTADO</w:t>
      </w:r>
    </w:p>
    <w:p w:rsidR="00CC6A24" w:rsidRDefault="00CC6A24" w:rsidP="00CC6A24">
      <w:r w:rsidRPr="009D53E8">
        <w:t>À</w:t>
      </w:r>
      <w:r>
        <w:t>:</w:t>
      </w:r>
    </w:p>
    <w:p w:rsidR="00CC6A24" w:rsidRDefault="00CC6A24" w:rsidP="00CC6A24">
      <w:r>
        <w:t>Secretaria Municipal de Fazenda</w:t>
      </w:r>
    </w:p>
    <w:p w:rsidR="00CC6A24" w:rsidRDefault="00CC6A24" w:rsidP="00CC6A24">
      <w:r>
        <w:t>Diretoria de Rendas Mobiliárias</w:t>
      </w:r>
      <w:bookmarkStart w:id="0" w:name="_GoBack"/>
      <w:bookmarkEnd w:id="0"/>
    </w:p>
    <w:p w:rsidR="00CC6A24" w:rsidRPr="00CC6A24" w:rsidRDefault="00CC6A24" w:rsidP="00CC6A24">
      <w:pPr>
        <w:rPr>
          <w:b/>
        </w:rPr>
      </w:pPr>
      <w:r w:rsidRPr="00CC6A24">
        <w:rPr>
          <w:b/>
        </w:rPr>
        <w:t>IDENTIFICAÇÃO DO TOMADOR:</w:t>
      </w:r>
    </w:p>
    <w:p w:rsidR="00CC6A24" w:rsidRDefault="00CC6A24" w:rsidP="00CC6A24">
      <w:r>
        <w:t>Razão Social:___________________________________________________________________</w:t>
      </w:r>
    </w:p>
    <w:p w:rsidR="00CC6A24" w:rsidRDefault="00CC6A24" w:rsidP="00CC6A24">
      <w:r>
        <w:t>CNPJ/CPF:_____________________________________________________________________</w:t>
      </w:r>
    </w:p>
    <w:p w:rsidR="00CC6A24" w:rsidRDefault="00CC6A24" w:rsidP="00CC6A24">
      <w:r>
        <w:t>Endereço:</w:t>
      </w:r>
      <w:r w:rsidRPr="009D53E8">
        <w:t xml:space="preserve"> </w:t>
      </w:r>
      <w:r>
        <w:t>____________________________________________________________________</w:t>
      </w:r>
    </w:p>
    <w:p w:rsidR="00CC6A24" w:rsidRDefault="00CC6A24" w:rsidP="00CC6A24">
      <w:r>
        <w:t>Cidade/Estado:</w:t>
      </w:r>
      <w:r w:rsidRPr="009D53E8">
        <w:t xml:space="preserve"> </w:t>
      </w:r>
      <w:r>
        <w:t>________________________________________________________________</w:t>
      </w:r>
    </w:p>
    <w:p w:rsidR="00CC6A24" w:rsidRDefault="00CC6A24" w:rsidP="00CC6A24">
      <w:r>
        <w:t>Fone:</w:t>
      </w:r>
      <w:r w:rsidRPr="009D53E8">
        <w:t xml:space="preserve"> </w:t>
      </w:r>
      <w:r>
        <w:t>__________________ E-mail:</w:t>
      </w:r>
      <w:r w:rsidRPr="009D53E8">
        <w:t xml:space="preserve"> </w:t>
      </w:r>
      <w:r>
        <w:t>________________________________________________</w:t>
      </w:r>
    </w:p>
    <w:p w:rsidR="00CC6A24" w:rsidRDefault="00CC6A24" w:rsidP="00CC6A24"/>
    <w:p w:rsidR="00CC6A24" w:rsidRDefault="00CC6A24" w:rsidP="00CC6A24">
      <w:r>
        <w:t xml:space="preserve">O tomador de serviços acima identificado vem declarar à Secretaria Municipal de Fazenda de Cuiabá, por meio de seu representante legal, </w:t>
      </w:r>
    </w:p>
    <w:p w:rsidR="00CC6A24" w:rsidRDefault="00CC6A24" w:rsidP="00CC6A24">
      <w:proofErr w:type="spellStart"/>
      <w:r>
        <w:t>Sr</w:t>
      </w:r>
      <w:proofErr w:type="spellEnd"/>
      <w:r>
        <w:t>(a)</w:t>
      </w:r>
      <w:r w:rsidRPr="007223F5">
        <w:t xml:space="preserve"> </w:t>
      </w:r>
      <w:r>
        <w:t>_________________________________________________________________________</w:t>
      </w:r>
    </w:p>
    <w:p w:rsidR="00CC6A24" w:rsidRDefault="00CC6A24" w:rsidP="00CC6A24">
      <w:r>
        <w:t>Com firma reconhecida abaixo, que não houve efetiva execução do serviço/recusa do serviço prestado, descrito na nota fiscal eletrônica nº_________</w:t>
      </w:r>
      <w:proofErr w:type="gramStart"/>
      <w:r>
        <w:t>_ ,</w:t>
      </w:r>
      <w:proofErr w:type="gramEnd"/>
      <w:r>
        <w:t xml:space="preserve"> emitida por:</w:t>
      </w:r>
    </w:p>
    <w:p w:rsidR="00CC6A24" w:rsidRDefault="00CC6A24" w:rsidP="00CC6A24">
      <w:r>
        <w:t>Razão Social:</w:t>
      </w:r>
      <w:r w:rsidRPr="007223F5">
        <w:t xml:space="preserve"> </w:t>
      </w:r>
      <w:r>
        <w:t>__________________________________________________________________</w:t>
      </w:r>
    </w:p>
    <w:p w:rsidR="00CC6A24" w:rsidRDefault="00CC6A24" w:rsidP="00CC6A24">
      <w:r>
        <w:t>CNPJ/CPF:_________________________ Inscrição Municipal:___________________________</w:t>
      </w:r>
    </w:p>
    <w:p w:rsidR="00CC6A24" w:rsidRDefault="00CC6A24" w:rsidP="00CC6A24">
      <w:pP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>
        <w:t>conforme justificado abaixo, Justificativa (</w:t>
      </w:r>
      <w:proofErr w:type="spellStart"/>
      <w:r>
        <w:t>Art</w:t>
      </w:r>
      <w:proofErr w:type="spellEnd"/>
      <w:r>
        <w:t xml:space="preserve"> 9ª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§ 4º, 5º)</w:t>
      </w:r>
      <w:r w:rsidR="009B2141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:</w:t>
      </w:r>
    </w:p>
    <w:p w:rsidR="00CC6A24" w:rsidRPr="00F4300D" w:rsidRDefault="00CC6A24" w:rsidP="00CC6A24"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____________________________________________________________________________</w:t>
      </w:r>
    </w:p>
    <w:p w:rsidR="00CC6A24" w:rsidRPr="00F4300D" w:rsidRDefault="00CC6A24" w:rsidP="00CC6A24"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____________________________________________________________________________</w:t>
      </w:r>
    </w:p>
    <w:p w:rsidR="00CC6A24" w:rsidRPr="00F4300D" w:rsidRDefault="00CC6A24" w:rsidP="00CC6A24"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____________________________________________________________________________</w:t>
      </w:r>
    </w:p>
    <w:p w:rsidR="00CC6A24" w:rsidRDefault="00CC6A24" w:rsidP="00CC6A24">
      <w:pP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____________________________________________________________________________</w:t>
      </w:r>
    </w:p>
    <w:p w:rsidR="00CC6A24" w:rsidRDefault="00CC6A24" w:rsidP="00CC6A24"/>
    <w:p w:rsidR="00CC6A24" w:rsidRDefault="00CC6A24" w:rsidP="00CC6A24">
      <w:pPr>
        <w:pBdr>
          <w:bottom w:val="single" w:sz="12" w:space="1" w:color="auto"/>
        </w:pBd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________________, _______/________/________</w:t>
      </w:r>
    </w:p>
    <w:p w:rsidR="00CC6A24" w:rsidRDefault="00CC6A24" w:rsidP="00CC6A24">
      <w:pPr>
        <w:pBdr>
          <w:bottom w:val="single" w:sz="12" w:space="1" w:color="auto"/>
        </w:pBd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</w:p>
    <w:p w:rsidR="00CC6A24" w:rsidRDefault="00CC6A24" w:rsidP="00CC6A24">
      <w:pPr>
        <w:spacing w:after="0"/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NOME OU RAZÃO SOCIAL DO TOMADOR</w:t>
      </w:r>
    </w:p>
    <w:p w:rsidR="00CC6A24" w:rsidRPr="00466141" w:rsidRDefault="00CC6A24" w:rsidP="00CC6A24">
      <w:pPr>
        <w:spacing w:after="0"/>
        <w:rPr>
          <w:rFonts w:ascii="Helvetica" w:hAnsi="Helvetica" w:cs="Helvetica"/>
          <w:b/>
          <w:color w:val="000000"/>
          <w:sz w:val="20"/>
          <w:szCs w:val="20"/>
          <w:shd w:val="clear" w:color="auto" w:fill="FFFFFF"/>
        </w:rPr>
      </w:pPr>
      <w:r w:rsidRPr="00466141">
        <w:rPr>
          <w:rFonts w:ascii="Helvetica" w:hAnsi="Helvetica" w:cs="Helvetica"/>
          <w:b/>
          <w:color w:val="000000"/>
          <w:sz w:val="20"/>
          <w:szCs w:val="20"/>
          <w:shd w:val="clear" w:color="auto" w:fill="FFFFFF"/>
        </w:rPr>
        <w:t>(Firma reconhecida em cartório)</w:t>
      </w:r>
    </w:p>
    <w:p w:rsidR="00CC6A24" w:rsidRDefault="00CC6A24" w:rsidP="00CC6A24">
      <w:pP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</w:p>
    <w:p w:rsidR="00CA0E7E" w:rsidRDefault="00CC6A24"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OBS: A dec</w:t>
      </w:r>
      <w:r w:rsidR="001F0E0F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laração NÃO será aceita se não f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or informado, por extenso, o nome do representante legal, pessoa física, do tomador do serviço. </w:t>
      </w:r>
      <w:r w:rsidR="004361B2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4CA011C" wp14:editId="4499704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72255" cy="5321935"/>
            <wp:effectExtent l="0" t="0" r="4445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532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0E7E" w:rsidSect="00CC6A24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7BB" w:rsidRDefault="005847BB" w:rsidP="00571D98">
      <w:pPr>
        <w:spacing w:after="0" w:line="240" w:lineRule="auto"/>
      </w:pPr>
      <w:r>
        <w:separator/>
      </w:r>
    </w:p>
  </w:endnote>
  <w:endnote w:type="continuationSeparator" w:id="0">
    <w:p w:rsidR="005847BB" w:rsidRDefault="005847BB" w:rsidP="00571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D98" w:rsidRDefault="004361B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40480D1" wp14:editId="1BCEAF4A">
          <wp:simplePos x="0" y="0"/>
          <wp:positionH relativeFrom="column">
            <wp:posOffset>-1118235</wp:posOffset>
          </wp:positionH>
          <wp:positionV relativeFrom="paragraph">
            <wp:posOffset>-308610</wp:posOffset>
          </wp:positionV>
          <wp:extent cx="7592695" cy="910590"/>
          <wp:effectExtent l="0" t="0" r="8255" b="3810"/>
          <wp:wrapSquare wrapText="bothSides"/>
          <wp:docPr id="8" name="Imagem 8" descr="RODAPÉ SECRETARIAS-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ODAPÉ SECRETARIAS-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910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7BB" w:rsidRDefault="005847BB" w:rsidP="00571D98">
      <w:pPr>
        <w:spacing w:after="0" w:line="240" w:lineRule="auto"/>
      </w:pPr>
      <w:r>
        <w:separator/>
      </w:r>
    </w:p>
  </w:footnote>
  <w:footnote w:type="continuationSeparator" w:id="0">
    <w:p w:rsidR="005847BB" w:rsidRDefault="005847BB" w:rsidP="00571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D98" w:rsidRDefault="004361B2" w:rsidP="00CC6A24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45941835" wp14:editId="5D7170E2">
          <wp:simplePos x="0" y="0"/>
          <wp:positionH relativeFrom="column">
            <wp:posOffset>2263140</wp:posOffset>
          </wp:positionH>
          <wp:positionV relativeFrom="paragraph">
            <wp:posOffset>-421005</wp:posOffset>
          </wp:positionV>
          <wp:extent cx="1758950" cy="86550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8950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1B2"/>
    <w:rsid w:val="00185095"/>
    <w:rsid w:val="00195878"/>
    <w:rsid w:val="001F0E0F"/>
    <w:rsid w:val="00204B72"/>
    <w:rsid w:val="002E2794"/>
    <w:rsid w:val="004361B2"/>
    <w:rsid w:val="00571D98"/>
    <w:rsid w:val="005847BB"/>
    <w:rsid w:val="005D1D5E"/>
    <w:rsid w:val="00787756"/>
    <w:rsid w:val="00866286"/>
    <w:rsid w:val="009B2141"/>
    <w:rsid w:val="00A83555"/>
    <w:rsid w:val="00AC5A21"/>
    <w:rsid w:val="00B7097D"/>
    <w:rsid w:val="00BC2B49"/>
    <w:rsid w:val="00C56CBB"/>
    <w:rsid w:val="00CA0E7E"/>
    <w:rsid w:val="00CC6A24"/>
    <w:rsid w:val="00CD3D70"/>
    <w:rsid w:val="00CF39F1"/>
    <w:rsid w:val="00D8523B"/>
    <w:rsid w:val="00D872AA"/>
    <w:rsid w:val="00E733C0"/>
    <w:rsid w:val="00E7673E"/>
    <w:rsid w:val="00F07D88"/>
    <w:rsid w:val="00F15374"/>
    <w:rsid w:val="00F15B3C"/>
    <w:rsid w:val="00F8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6D4DBA"/>
  <w15:docId w15:val="{9B9C66E3-0292-4492-9DEB-4D14F937F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1D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1D98"/>
  </w:style>
  <w:style w:type="paragraph" w:styleId="Rodap">
    <w:name w:val="footer"/>
    <w:basedOn w:val="Normal"/>
    <w:link w:val="RodapChar"/>
    <w:uiPriority w:val="99"/>
    <w:unhideWhenUsed/>
    <w:rsid w:val="00571D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1D98"/>
  </w:style>
  <w:style w:type="paragraph" w:styleId="Textodebalo">
    <w:name w:val="Balloon Text"/>
    <w:basedOn w:val="Normal"/>
    <w:link w:val="TextodebaloChar"/>
    <w:uiPriority w:val="99"/>
    <w:semiHidden/>
    <w:unhideWhenUsed/>
    <w:rsid w:val="00CF3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F39F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berto.filho\Desktop\PAPEL%20OF%20FAZEND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OF FAZENDA</Template>
  <TotalTime>1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Alves da Silva Filho</dc:creator>
  <cp:lastModifiedBy>Jair Marcio Leite de Lima</cp:lastModifiedBy>
  <cp:revision>2</cp:revision>
  <cp:lastPrinted>2017-01-04T18:41:00Z</cp:lastPrinted>
  <dcterms:created xsi:type="dcterms:W3CDTF">2019-09-10T12:26:00Z</dcterms:created>
  <dcterms:modified xsi:type="dcterms:W3CDTF">2019-09-10T12:26:00Z</dcterms:modified>
</cp:coreProperties>
</file>